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12071" w14:textId="3B1DE527" w:rsidR="00D45945" w:rsidRPr="0085357E" w:rsidRDefault="00954FB4" w:rsidP="00F82D6D">
      <w:r>
        <w:t>CRU</w:t>
      </w:r>
      <w:r w:rsidR="00CA1C0F">
        <w:t>S</w:t>
      </w:r>
      <w:r>
        <w:t xml:space="preserve"> ET TERROIRS ACADEMIE DU PAYS </w:t>
      </w:r>
      <w:r w:rsidR="000B0781">
        <w:t>G</w:t>
      </w:r>
      <w:r>
        <w:t>A</w:t>
      </w:r>
      <w:r w:rsidR="000B0781">
        <w:t>B</w:t>
      </w:r>
      <w:r>
        <w:t>AYE</w:t>
      </w:r>
    </w:p>
    <w:p w14:paraId="7EA65FE5" w14:textId="1F81F335" w:rsidR="00D45945" w:rsidRDefault="00954FB4" w:rsidP="0085357E">
      <w:pPr>
        <w:pStyle w:val="Coordonnes"/>
      </w:pPr>
      <w:r>
        <w:t>91 Route de Saint-Marin</w:t>
      </w:r>
    </w:p>
    <w:p w14:paraId="7F26EE4F" w14:textId="02A49915" w:rsidR="00954FB4" w:rsidRPr="0085357E" w:rsidRDefault="00954FB4" w:rsidP="0085357E">
      <w:pPr>
        <w:pStyle w:val="Coordonnes"/>
        <w:rPr>
          <w:rStyle w:val="lev"/>
          <w:b w:val="0"/>
          <w:bCs w:val="0"/>
        </w:rPr>
      </w:pPr>
      <w:r>
        <w:t>33390 SAINT-PAUL</w:t>
      </w:r>
    </w:p>
    <w:p w14:paraId="4FB9D405" w14:textId="05FC037E" w:rsidR="00D45945" w:rsidRPr="0085357E" w:rsidRDefault="00954FB4" w:rsidP="0085357E">
      <w:pPr>
        <w:pStyle w:val="Coordonnes"/>
        <w:rPr>
          <w:rStyle w:val="lev"/>
          <w:b w:val="0"/>
          <w:bCs w:val="0"/>
        </w:rPr>
      </w:pPr>
      <w:r>
        <w:t>Cel. 06 66 00 14 08</w:t>
      </w:r>
    </w:p>
    <w:p w14:paraId="27079929" w14:textId="73221AA1" w:rsidR="00D45945" w:rsidRPr="0085357E" w:rsidRDefault="00954FB4" w:rsidP="0085357E">
      <w:pPr>
        <w:pStyle w:val="Coordonnes"/>
        <w:rPr>
          <w:rStyle w:val="lev"/>
          <w:b w:val="0"/>
          <w:bCs w:val="0"/>
        </w:rPr>
      </w:pPr>
      <w:r>
        <w:t xml:space="preserve">Courriel : </w:t>
      </w:r>
      <w:hyperlink r:id="rId10" w:history="1">
        <w:r w:rsidRPr="00472CB4">
          <w:rPr>
            <w:rStyle w:val="Lienhypertexte"/>
          </w:rPr>
          <w:t>jeanlucbuetas.auteur@gmail</w:t>
        </w:r>
      </w:hyperlink>
      <w:r>
        <w:t xml:space="preserve"> </w:t>
      </w:r>
    </w:p>
    <w:p w14:paraId="4B0287BB" w14:textId="133AC200" w:rsidR="00CA1C0F" w:rsidRDefault="00AA3D2F" w:rsidP="00445351">
      <w:pPr>
        <w:pStyle w:val="Coordonnes"/>
      </w:pPr>
      <w:hyperlink r:id="rId11" w:history="1">
        <w:r w:rsidRPr="00764739">
          <w:rPr>
            <w:rStyle w:val="Lienhypertexte"/>
          </w:rPr>
          <w:t>academiepaysgabaye@outlook.fr</w:t>
        </w:r>
      </w:hyperlink>
      <w:r>
        <w:rPr>
          <w:rStyle w:val="lev"/>
          <w:b w:val="0"/>
          <w:bCs w:val="0"/>
        </w:rPr>
        <w:t xml:space="preserve"> </w:t>
      </w:r>
    </w:p>
    <w:p w14:paraId="0BF05CF8" w14:textId="3EA1EAE9" w:rsidR="00D45945" w:rsidRPr="00445351" w:rsidRDefault="00445351" w:rsidP="00445351">
      <w:pPr>
        <w:jc w:val="center"/>
        <w:rPr>
          <w:b/>
          <w:bCs/>
          <w:sz w:val="32"/>
          <w:szCs w:val="32"/>
          <w:u w:val="single"/>
        </w:rPr>
      </w:pPr>
      <w:r w:rsidRPr="00445351">
        <w:rPr>
          <w:b/>
          <w:bCs/>
          <w:sz w:val="32"/>
          <w:szCs w:val="32"/>
          <w:u w:val="single"/>
        </w:rPr>
        <w:t>PRE-COMMANDE</w:t>
      </w:r>
    </w:p>
    <w:p w14:paraId="085DE79E" w14:textId="24E53511" w:rsidR="00445351" w:rsidRPr="00445351" w:rsidRDefault="00445351" w:rsidP="00445351">
      <w:pPr>
        <w:jc w:val="center"/>
        <w:rPr>
          <w:rFonts w:ascii="Calibri" w:eastAsia="Calibri" w:hAnsi="Calibri" w:cs="Calibri"/>
          <w:b/>
          <w:bCs/>
          <w:noProof/>
          <w:color w:val="000000" w:themeColor="text1"/>
          <w:sz w:val="32"/>
          <w:szCs w:val="32"/>
          <w:u w:val="single"/>
          <w:lang w:bidi="fr-FR"/>
        </w:rPr>
      </w:pPr>
      <w:r w:rsidRPr="00445351">
        <w:rPr>
          <w:b/>
          <w:bCs/>
          <w:sz w:val="32"/>
          <w:szCs w:val="32"/>
          <w:u w:val="single"/>
        </w:rPr>
        <w:t>DICTIONNAIRE AMOUREUX ET PARTICIPATIF DU PAYS GABAYE</w:t>
      </w:r>
    </w:p>
    <w:p w14:paraId="69460FBA" w14:textId="77777777" w:rsidR="00223FB9" w:rsidRDefault="00223FB9" w:rsidP="00F82D6D">
      <w:pPr>
        <w:rPr>
          <w:rFonts w:ascii="Calibri" w:eastAsia="Calibri" w:hAnsi="Calibri" w:cs="Calibri"/>
          <w:noProof/>
          <w:color w:val="000000" w:themeColor="text1"/>
          <w:sz w:val="22"/>
          <w:szCs w:val="22"/>
          <w:lang w:bidi="fr-FR"/>
        </w:rPr>
      </w:pPr>
    </w:p>
    <w:p w14:paraId="1BFBAA10" w14:textId="05667E72" w:rsidR="00223FB9" w:rsidRDefault="00445351" w:rsidP="00F82D6D">
      <w:pPr>
        <w:rPr>
          <w:rFonts w:ascii="Calibri" w:eastAsia="Calibri" w:hAnsi="Calibri" w:cs="Calibri"/>
          <w:noProof/>
          <w:color w:val="000000" w:themeColor="text1"/>
          <w:sz w:val="22"/>
          <w:szCs w:val="22"/>
          <w:lang w:bidi="fr-FR"/>
        </w:rPr>
      </w:pPr>
      <w:r>
        <w:rPr>
          <w:rFonts w:ascii="Calibri" w:eastAsia="Calibri" w:hAnsi="Calibri" w:cs="Calibri"/>
          <w:noProof/>
          <w:color w:val="000000" w:themeColor="text1"/>
          <w:sz w:val="22"/>
          <w:szCs w:val="22"/>
          <w:lang w:bidi="fr-FR"/>
        </w:rPr>
        <w:t xml:space="preserve">Date : </w:t>
      </w:r>
    </w:p>
    <w:p w14:paraId="4A12FF4E" w14:textId="77777777" w:rsidR="00445351" w:rsidRDefault="00445351" w:rsidP="00F82D6D">
      <w:pPr>
        <w:rPr>
          <w:rFonts w:ascii="Calibri" w:eastAsia="Calibri" w:hAnsi="Calibri" w:cs="Calibri"/>
          <w:noProof/>
          <w:color w:val="000000" w:themeColor="text1"/>
          <w:sz w:val="22"/>
          <w:szCs w:val="22"/>
          <w:lang w:bidi="fr-FR"/>
        </w:rPr>
      </w:pPr>
    </w:p>
    <w:p w14:paraId="488F959D" w14:textId="4C19C8C2" w:rsidR="00223FB9" w:rsidRDefault="00445351" w:rsidP="003E24DF">
      <w:pPr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>Nom  et prénom :</w:t>
      </w:r>
    </w:p>
    <w:p w14:paraId="3213E6AE" w14:textId="3A86F6D8" w:rsidR="00445351" w:rsidRDefault="00445351" w:rsidP="003E24DF">
      <w:pPr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>Adresse :</w:t>
      </w:r>
    </w:p>
    <w:p w14:paraId="52B02344" w14:textId="21B0FF52" w:rsidR="00445351" w:rsidRDefault="00445351" w:rsidP="003E24DF">
      <w:pPr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>Code postal et Ville :</w:t>
      </w:r>
    </w:p>
    <w:p w14:paraId="0BB1AE55" w14:textId="79A3E868" w:rsidR="00445351" w:rsidRDefault="00445351" w:rsidP="003E24DF">
      <w:pPr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>Tel</w:t>
      </w:r>
    </w:p>
    <w:p w14:paraId="4B2546E7" w14:textId="363EA515" w:rsidR="00445351" w:rsidRDefault="00445351" w:rsidP="003E24DF">
      <w:pPr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>Courriel :</w:t>
      </w:r>
    </w:p>
    <w:p w14:paraId="3E1A27AF" w14:textId="77777777" w:rsidR="00445351" w:rsidRDefault="00445351" w:rsidP="003E24DF">
      <w:pPr>
        <w:rPr>
          <w:rFonts w:ascii="Calibri" w:hAnsi="Calibri"/>
          <w:noProof/>
          <w:color w:val="000000" w:themeColor="text1"/>
          <w:sz w:val="22"/>
        </w:rPr>
      </w:pPr>
    </w:p>
    <w:p w14:paraId="70BBEB6F" w14:textId="507200B3" w:rsidR="00445351" w:rsidRDefault="00445351" w:rsidP="00445351">
      <w:pPr>
        <w:ind w:left="3600" w:hanging="3146"/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 xml:space="preserve">Veuillez me réserver : </w:t>
      </w:r>
      <w:r>
        <w:rPr>
          <w:rFonts w:ascii="Calibri" w:hAnsi="Calibri"/>
          <w:noProof/>
          <w:color w:val="000000" w:themeColor="text1"/>
          <w:sz w:val="22"/>
        </w:rPr>
        <w:tab/>
        <w:t>exemplaire(s) du Dictionnaire Amoureux et Participatif du Pays Gabaye  au prix préférentiel du 15 €</w:t>
      </w:r>
    </w:p>
    <w:p w14:paraId="057C21FC" w14:textId="47A8337E" w:rsidR="00445351" w:rsidRDefault="00445351" w:rsidP="00445351">
      <w:pPr>
        <w:ind w:left="3600" w:hanging="3146"/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t xml:space="preserve">Total : </w:t>
      </w:r>
      <w:r>
        <w:rPr>
          <w:rFonts w:ascii="Calibri" w:hAnsi="Calibri"/>
          <w:noProof/>
          <w:color w:val="000000" w:themeColor="text1"/>
          <w:sz w:val="22"/>
        </w:rPr>
        <w:tab/>
        <w:t>€</w:t>
      </w:r>
    </w:p>
    <w:p w14:paraId="298BCE0E" w14:textId="77777777" w:rsidR="00445351" w:rsidRDefault="00445351" w:rsidP="00445351">
      <w:pPr>
        <w:ind w:left="3600" w:hanging="3146"/>
        <w:jc w:val="left"/>
        <w:rPr>
          <w:rFonts w:ascii="Calibri" w:hAnsi="Calibri"/>
          <w:noProof/>
          <w:color w:val="000000" w:themeColor="text1"/>
          <w:sz w:val="22"/>
        </w:rPr>
      </w:pPr>
    </w:p>
    <w:p w14:paraId="2A5777F8" w14:textId="36E28E37" w:rsidR="00445351" w:rsidRDefault="00445351" w:rsidP="00445351">
      <w:pPr>
        <w:rPr>
          <w:noProof/>
        </w:rPr>
      </w:pPr>
      <w:r>
        <w:rPr>
          <w:noProof/>
        </w:rPr>
        <w:t>Votre commande ne sera prise en compte qu’avec le règlement, par chéque envoyé à l’adresse ci-dessus, ou par virement (voir RIB ci-dessous).</w:t>
      </w:r>
    </w:p>
    <w:p w14:paraId="62036264" w14:textId="5DCF3BCA" w:rsidR="00445351" w:rsidRPr="00AD330B" w:rsidRDefault="00445351" w:rsidP="00445351">
      <w:pPr>
        <w:ind w:left="3600" w:hanging="3146"/>
        <w:jc w:val="left"/>
        <w:rPr>
          <w:rFonts w:ascii="Calibri" w:hAnsi="Calibri"/>
          <w:noProof/>
          <w:color w:val="000000" w:themeColor="text1"/>
          <w:sz w:val="22"/>
        </w:rPr>
      </w:pPr>
      <w:r>
        <w:rPr>
          <w:rFonts w:ascii="Calibri" w:hAnsi="Calibri"/>
          <w:noProof/>
          <w:color w:val="000000" w:themeColor="text1"/>
          <w:sz w:val="22"/>
        </w:rPr>
        <w:drawing>
          <wp:inline distT="0" distB="0" distL="0" distR="0" wp14:anchorId="7235A5BF" wp14:editId="3ED52D61">
            <wp:extent cx="4524375" cy="2183912"/>
            <wp:effectExtent l="0" t="0" r="0" b="6985"/>
            <wp:docPr id="16040362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36258" name="Image 160403625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77" cy="21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351" w:rsidRPr="00AD330B" w:rsidSect="00DB1EC6">
      <w:headerReference w:type="default" r:id="rId13"/>
      <w:footerReference w:type="default" r:id="rId14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10E79" w14:textId="77777777" w:rsidR="00A45690" w:rsidRDefault="00A45690" w:rsidP="00D45945">
      <w:pPr>
        <w:spacing w:before="0"/>
      </w:pPr>
      <w:r>
        <w:separator/>
      </w:r>
    </w:p>
  </w:endnote>
  <w:endnote w:type="continuationSeparator" w:id="0">
    <w:p w14:paraId="49281ECE" w14:textId="77777777" w:rsidR="00A45690" w:rsidRDefault="00A45690" w:rsidP="00D4594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C2253" w14:textId="1033D3DD" w:rsidR="00223FB9" w:rsidRPr="005528E0" w:rsidRDefault="00223FB9" w:rsidP="005528E0">
    <w:pPr>
      <w:pStyle w:val="Pieddepage"/>
      <w:rPr>
        <w:i/>
      </w:rPr>
    </w:pPr>
    <w:r>
      <w:rPr>
        <w:i/>
      </w:rPr>
      <w:t xml:space="preserve">"Peur </w:t>
    </w:r>
    <w:proofErr w:type="spellStart"/>
    <w:r>
      <w:rPr>
        <w:i/>
      </w:rPr>
      <w:t>mouments</w:t>
    </w:r>
    <w:proofErr w:type="spellEnd"/>
    <w:r>
      <w:rPr>
        <w:i/>
      </w:rPr>
      <w:t xml:space="preserve">, </w:t>
    </w:r>
    <w:proofErr w:type="spellStart"/>
    <w:r>
      <w:rPr>
        <w:i/>
      </w:rPr>
      <w:t>jh</w:t>
    </w:r>
    <w:proofErr w:type="spellEnd"/>
    <w:r>
      <w:rPr>
        <w:i/>
      </w:rPr>
      <w:t xml:space="preserve">' me d'mande bin c' qu'o l'est qui compte le, mais peur nous </w:t>
    </w:r>
    <w:proofErr w:type="spellStart"/>
    <w:r>
      <w:rPr>
        <w:i/>
      </w:rPr>
      <w:t>autes</w:t>
    </w:r>
    <w:proofErr w:type="spellEnd"/>
    <w:r>
      <w:rPr>
        <w:i/>
      </w:rPr>
      <w:t xml:space="preserve">, </w:t>
    </w:r>
    <w:proofErr w:type="spellStart"/>
    <w:r>
      <w:rPr>
        <w:i/>
      </w:rPr>
      <w:t>ghens</w:t>
    </w:r>
    <w:proofErr w:type="spellEnd"/>
    <w:r>
      <w:rPr>
        <w:i/>
      </w:rPr>
      <w:t xml:space="preserve"> de </w:t>
    </w:r>
    <w:proofErr w:type="spellStart"/>
    <w:r>
      <w:rPr>
        <w:i/>
      </w:rPr>
      <w:t>thieu</w:t>
    </w:r>
    <w:proofErr w:type="spellEnd"/>
    <w:r>
      <w:rPr>
        <w:i/>
      </w:rPr>
      <w:t xml:space="preserve"> pays gabaye. Est ' o l'air </w:t>
    </w:r>
    <w:proofErr w:type="spellStart"/>
    <w:r>
      <w:rPr>
        <w:i/>
      </w:rPr>
      <w:t>dau</w:t>
    </w:r>
    <w:proofErr w:type="spellEnd"/>
    <w:r>
      <w:rPr>
        <w:i/>
      </w:rPr>
      <w:t xml:space="preserve"> marais, est ' o l'vent d'</w:t>
    </w:r>
    <w:proofErr w:type="spellStart"/>
    <w:r>
      <w:rPr>
        <w:i/>
      </w:rPr>
      <w:t>galarne</w:t>
    </w:r>
    <w:proofErr w:type="spellEnd"/>
    <w:r>
      <w:rPr>
        <w:i/>
      </w:rPr>
      <w:t>, est ' o l'</w:t>
    </w:r>
    <w:proofErr w:type="spellStart"/>
    <w:r>
      <w:rPr>
        <w:i/>
      </w:rPr>
      <w:t>sabe</w:t>
    </w:r>
    <w:proofErr w:type="spellEnd"/>
    <w:r>
      <w:rPr>
        <w:i/>
      </w:rPr>
      <w:t xml:space="preserve"> </w:t>
    </w:r>
    <w:proofErr w:type="spellStart"/>
    <w:r>
      <w:rPr>
        <w:i/>
      </w:rPr>
      <w:t>nèque</w:t>
    </w:r>
    <w:proofErr w:type="spellEnd"/>
    <w:r>
      <w:rPr>
        <w:i/>
      </w:rPr>
      <w:t xml:space="preserve">, </w:t>
    </w:r>
    <w:proofErr w:type="spellStart"/>
    <w:r>
      <w:rPr>
        <w:i/>
      </w:rPr>
      <w:t>est'o</w:t>
    </w:r>
    <w:proofErr w:type="spellEnd"/>
    <w:r w:rsidR="005528E0">
      <w:rPr>
        <w:i/>
      </w:rPr>
      <w:t xml:space="preserve"> </w:t>
    </w:r>
    <w:proofErr w:type="spellStart"/>
    <w:r>
      <w:rPr>
        <w:i/>
      </w:rPr>
      <w:t>putoûs</w:t>
    </w:r>
    <w:proofErr w:type="spellEnd"/>
    <w:r>
      <w:rPr>
        <w:i/>
      </w:rPr>
      <w:t xml:space="preserve"> </w:t>
    </w:r>
    <w:proofErr w:type="spellStart"/>
    <w:r>
      <w:rPr>
        <w:i/>
      </w:rPr>
      <w:t>thieu</w:t>
    </w:r>
    <w:proofErr w:type="spellEnd"/>
    <w:r>
      <w:rPr>
        <w:i/>
      </w:rPr>
      <w:t xml:space="preserve"> p'tit vin </w:t>
    </w:r>
    <w:proofErr w:type="spellStart"/>
    <w:r>
      <w:rPr>
        <w:i/>
      </w:rPr>
      <w:t>bian</w:t>
    </w:r>
    <w:proofErr w:type="spellEnd"/>
    <w:r>
      <w:rPr>
        <w:i/>
      </w:rPr>
      <w:t xml:space="preserve"> </w:t>
    </w:r>
    <w:proofErr w:type="spellStart"/>
    <w:r>
      <w:rPr>
        <w:i/>
      </w:rPr>
      <w:t>nouviâ</w:t>
    </w:r>
    <w:proofErr w:type="spellEnd"/>
    <w:r>
      <w:rPr>
        <w:i/>
      </w:rPr>
      <w:t>…</w:t>
    </w:r>
    <w:r w:rsidR="00097A81">
      <w:rPr>
        <w:i/>
      </w:rPr>
      <w:t xml:space="preserve"> </w:t>
    </w:r>
    <w:proofErr w:type="spellStart"/>
    <w:r>
      <w:rPr>
        <w:i/>
      </w:rPr>
      <w:t>Jh</w:t>
    </w:r>
    <w:proofErr w:type="spellEnd"/>
    <w:r>
      <w:rPr>
        <w:i/>
      </w:rPr>
      <w:t xml:space="preserve">' </w:t>
    </w:r>
    <w:proofErr w:type="spellStart"/>
    <w:r>
      <w:rPr>
        <w:i/>
      </w:rPr>
      <w:t>cré</w:t>
    </w:r>
    <w:proofErr w:type="spellEnd"/>
    <w:r>
      <w:rPr>
        <w:i/>
      </w:rPr>
      <w:t xml:space="preserve"> quand </w:t>
    </w:r>
    <w:proofErr w:type="spellStart"/>
    <w:r>
      <w:rPr>
        <w:i/>
      </w:rPr>
      <w:t>minme</w:t>
    </w:r>
    <w:proofErr w:type="spellEnd"/>
    <w:r>
      <w:rPr>
        <w:i/>
      </w:rPr>
      <w:t xml:space="preserve"> qu'o l'est </w:t>
    </w:r>
    <w:proofErr w:type="spellStart"/>
    <w:r>
      <w:rPr>
        <w:i/>
      </w:rPr>
      <w:t>putoûs</w:t>
    </w:r>
    <w:proofErr w:type="spellEnd"/>
    <w:r>
      <w:rPr>
        <w:i/>
      </w:rPr>
      <w:t xml:space="preserve"> </w:t>
    </w:r>
    <w:proofErr w:type="spellStart"/>
    <w:r>
      <w:rPr>
        <w:i/>
      </w:rPr>
      <w:t>thiel</w:t>
    </w:r>
    <w:proofErr w:type="spellEnd"/>
    <w:r>
      <w:rPr>
        <w:i/>
      </w:rPr>
      <w:t xml:space="preserve"> air que </w:t>
    </w:r>
    <w:proofErr w:type="spellStart"/>
    <w:r>
      <w:rPr>
        <w:i/>
      </w:rPr>
      <w:t>jh'avons</w:t>
    </w:r>
    <w:proofErr w:type="spellEnd"/>
    <w:r>
      <w:rPr>
        <w:i/>
      </w:rPr>
      <w:t xml:space="preserve"> </w:t>
    </w:r>
    <w:proofErr w:type="spellStart"/>
    <w:r>
      <w:rPr>
        <w:i/>
      </w:rPr>
      <w:t>quaisiment</w:t>
    </w:r>
    <w:proofErr w:type="spellEnd"/>
    <w:r>
      <w:rPr>
        <w:i/>
      </w:rPr>
      <w:t xml:space="preserve"> tous, </w:t>
    </w:r>
    <w:proofErr w:type="spellStart"/>
    <w:r>
      <w:rPr>
        <w:i/>
      </w:rPr>
      <w:t>thieuques</w:t>
    </w:r>
    <w:proofErr w:type="spellEnd"/>
    <w:r>
      <w:rPr>
        <w:i/>
      </w:rPr>
      <w:t xml:space="preserve"> </w:t>
    </w:r>
    <w:proofErr w:type="spellStart"/>
    <w:r>
      <w:rPr>
        <w:i/>
      </w:rPr>
      <w:t>foés</w:t>
    </w:r>
    <w:proofErr w:type="spellEnd"/>
    <w:r>
      <w:rPr>
        <w:i/>
      </w:rPr>
      <w:t xml:space="preserve"> chafouins, in p'tit poètes…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47447" w14:textId="77777777" w:rsidR="00A45690" w:rsidRDefault="00A45690" w:rsidP="00D45945">
      <w:pPr>
        <w:spacing w:before="0"/>
      </w:pPr>
      <w:r>
        <w:separator/>
      </w:r>
    </w:p>
  </w:footnote>
  <w:footnote w:type="continuationSeparator" w:id="0">
    <w:p w14:paraId="1420C31B" w14:textId="77777777" w:rsidR="00A45690" w:rsidRDefault="00A45690" w:rsidP="00D4594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2A28C" w14:textId="5E4CAC03" w:rsidR="00D45945" w:rsidRDefault="0085357E">
    <w:pPr>
      <w:pStyle w:val="En-tte"/>
    </w:pPr>
    <w:r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C6D75DC" wp14:editId="1E4F514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F24ED5A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6D75DC" id="Groupe 3" o:spid="_x0000_s1026" alt="&quot;&quot;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C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QKkklicEngaKRJNjeUCpiAYmEpVjeZgcywNKRTQwkagcy8PkWB7K&#10;sYTA6gXlWB4mx/KAUsltYHIsD+VYQuBVQZFociwP5VhC4GmgSDQ5lodyLCHwNFAkmhzLQzmWEFga&#10;KMfyMDmWh3IsIfA0UCSaHMtDOZYQeBooEk2O5aEcSwg8DRSJJsfyUI4lBJ4GikSTY3koxxICR4On&#10;ciwh8DIQjuVpcixP5VhC4Gkgs/PT5FieyrGEwNNAZuenybE8lWMJgaeBrBOfJsfyVI4lBJ4Gsk58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69+NgfRmzIaeUxoy99WxsJ1OS8wzi9Y&#10;Jo5JrmhQITwmnOr7Em+0gQYuDTltBluZR0ldJcb9LOd5i8E6c3GWu9/r5Avtf50Zw/iwBb0Xr/dh&#10;Tola9FlBIAWDIE05OyLY8nEdEU2F2ALvbj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j/QXvFR4qgOK2OIirGeFEtU28KA29bFwBNnkUdQvPaGZbekI&#10;kxUvQEAGv4vgwjvilqJARq4tkEG5Lct2U41XW2HVX+b+pK6M/aAsrjcJnotiq6NDnCBfHhM1j0wB&#10;pUJQjLblkcvuEDhyoIhR/P8R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V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D0ZOueQyZIhI8FyRDe6FGyTCMOng8IU21q0MxIjlU3cThXUGXfdXfjLjraJeimz&#10;MMbCZha/k1rDzWQo4vQFJfBvRse8IYioTzyELM+dx+pmsLLPkDaZKJ7YNflHern9ZYT+xF9P95kY&#10;JK1UjE42sjKpHiQKyChQUeJvCqPckWh3zHsmVZytmVudSUTq2Jad23WN8Wl0IGG4baRM6AXbmEvD&#10;yycfyR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h1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D/O7&#10;dDfzyAjKGZL+7lbuyDE0NFlZceWwItb5qFn8VSAikkdFwkzBPSJg+jnACMPztUm7vPXYkvoMsrx0&#10;WJSdgkfO89guvBJTldk8hrxHRtBIOz6ErM8NdILsItg4k7C88VjozpxTj+Wbinn78SFkGW5Df2oL&#10;zMeyKejjsT89UMJM5af5myCrAcvQRol3VM5LojQ+sLHm62Mi8CMaLfSce4voRkEccMz68mnUb7XB&#10;f4oMyCriRlc/vkdhROrcIWmnR3KfJJn666cHttslH38z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fKcEWINFaNxw61LhMvQh3dVYo3FUzo1gnHTlGjYg1K80&#10;8saxb+aMS+MzO2fqUEZGMmkXw38uq6Sm3HA128gGoedd2PVHlKy7sZxRRqdU1aamvWUxwIr1wCir&#10;C1vX+lrwEUhHNG8pudpt35I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D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PBoRxLCLwChGM5TI7lUI4lBJ4FMjofJsdyKMcSAs8CGZ0Pk2M5&#10;lGMJgWeBzBMPk2M5lGMJgWeBzBMP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">
              <v:shape id="Forme libre : Forme 10" o:spid="_x0000_s1027" alt="&quot;&quot;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F24ED5A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954FB4">
      <w:rPr>
        <w:noProof/>
        <w:color w:val="000000" w:themeColor="text1"/>
        <w:lang w:bidi="fr-FR"/>
      </w:rPr>
      <w:drawing>
        <wp:inline distT="0" distB="0" distL="0" distR="0" wp14:anchorId="3E6FE195" wp14:editId="7D758FC7">
          <wp:extent cx="800100" cy="947516"/>
          <wp:effectExtent l="0" t="0" r="0" b="5080"/>
          <wp:docPr id="899825212" name="Image 1" descr="Une image contenant texte, clipart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825212" name="Image 1" descr="Une image contenant texte, clipart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520" cy="971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FB4"/>
    <w:rsid w:val="00046549"/>
    <w:rsid w:val="00083BAA"/>
    <w:rsid w:val="00097A81"/>
    <w:rsid w:val="000A5106"/>
    <w:rsid w:val="000B0781"/>
    <w:rsid w:val="000D7B45"/>
    <w:rsid w:val="000E5896"/>
    <w:rsid w:val="00143AE2"/>
    <w:rsid w:val="00157248"/>
    <w:rsid w:val="001766D6"/>
    <w:rsid w:val="00183797"/>
    <w:rsid w:val="00204F5C"/>
    <w:rsid w:val="00223FB9"/>
    <w:rsid w:val="00224485"/>
    <w:rsid w:val="002547C2"/>
    <w:rsid w:val="0026243D"/>
    <w:rsid w:val="00292201"/>
    <w:rsid w:val="002A40E8"/>
    <w:rsid w:val="002C003A"/>
    <w:rsid w:val="002E4ECA"/>
    <w:rsid w:val="0033581C"/>
    <w:rsid w:val="00374677"/>
    <w:rsid w:val="003E24DF"/>
    <w:rsid w:val="00405BA8"/>
    <w:rsid w:val="0043357C"/>
    <w:rsid w:val="00445351"/>
    <w:rsid w:val="00454CEC"/>
    <w:rsid w:val="0045619A"/>
    <w:rsid w:val="004A2B0D"/>
    <w:rsid w:val="004D2961"/>
    <w:rsid w:val="0050252D"/>
    <w:rsid w:val="005528E0"/>
    <w:rsid w:val="00564809"/>
    <w:rsid w:val="005C2210"/>
    <w:rsid w:val="005E7AC8"/>
    <w:rsid w:val="00615018"/>
    <w:rsid w:val="0062123A"/>
    <w:rsid w:val="00646E75"/>
    <w:rsid w:val="006C3718"/>
    <w:rsid w:val="006F6F10"/>
    <w:rsid w:val="00704E29"/>
    <w:rsid w:val="00765BD2"/>
    <w:rsid w:val="00783E79"/>
    <w:rsid w:val="007B5AE8"/>
    <w:rsid w:val="007C2CD4"/>
    <w:rsid w:val="007F5192"/>
    <w:rsid w:val="007F6E45"/>
    <w:rsid w:val="008338E3"/>
    <w:rsid w:val="008423AE"/>
    <w:rsid w:val="0085357E"/>
    <w:rsid w:val="008B7FD5"/>
    <w:rsid w:val="008D79C3"/>
    <w:rsid w:val="008E6185"/>
    <w:rsid w:val="00954FB4"/>
    <w:rsid w:val="00960460"/>
    <w:rsid w:val="009E4A97"/>
    <w:rsid w:val="00A051C5"/>
    <w:rsid w:val="00A32481"/>
    <w:rsid w:val="00A45690"/>
    <w:rsid w:val="00A65AD5"/>
    <w:rsid w:val="00A96CF8"/>
    <w:rsid w:val="00AA3D2F"/>
    <w:rsid w:val="00AD330B"/>
    <w:rsid w:val="00AE137F"/>
    <w:rsid w:val="00B333BC"/>
    <w:rsid w:val="00B50294"/>
    <w:rsid w:val="00B51898"/>
    <w:rsid w:val="00B55874"/>
    <w:rsid w:val="00BC04AF"/>
    <w:rsid w:val="00BE4BC2"/>
    <w:rsid w:val="00C009B0"/>
    <w:rsid w:val="00C175B3"/>
    <w:rsid w:val="00C539B0"/>
    <w:rsid w:val="00C664CF"/>
    <w:rsid w:val="00C665CF"/>
    <w:rsid w:val="00C70786"/>
    <w:rsid w:val="00C70B15"/>
    <w:rsid w:val="00C8222A"/>
    <w:rsid w:val="00CA1C0F"/>
    <w:rsid w:val="00CC550A"/>
    <w:rsid w:val="00D219C1"/>
    <w:rsid w:val="00D45945"/>
    <w:rsid w:val="00D66593"/>
    <w:rsid w:val="00DA4BFB"/>
    <w:rsid w:val="00DA79AD"/>
    <w:rsid w:val="00DB1EC6"/>
    <w:rsid w:val="00DF0640"/>
    <w:rsid w:val="00E14A80"/>
    <w:rsid w:val="00E155F6"/>
    <w:rsid w:val="00E230AB"/>
    <w:rsid w:val="00E24FD6"/>
    <w:rsid w:val="00E55D74"/>
    <w:rsid w:val="00E6540C"/>
    <w:rsid w:val="00E81E2A"/>
    <w:rsid w:val="00E842F1"/>
    <w:rsid w:val="00EA27BE"/>
    <w:rsid w:val="00ED7FAE"/>
    <w:rsid w:val="00EE0952"/>
    <w:rsid w:val="00F82D6D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890BD4"/>
  <w14:defaultImageDpi w14:val="32767"/>
  <w15:chartTrackingRefBased/>
  <w15:docId w15:val="{D728CB79-2F80-48A3-85FD-02FF1E56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D6D"/>
    <w:pPr>
      <w:spacing w:before="120"/>
      <w:ind w:firstLine="454"/>
      <w:jc w:val="both"/>
    </w:pPr>
    <w:rPr>
      <w:rFonts w:ascii="Times New Roman" w:eastAsiaTheme="minorHAnsi" w:hAnsi="Times New Roman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eastAsiaTheme="minorEastAsia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954FB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4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cademiepaysgabaye@outlook.f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eanlucbuetas.auteur@gmai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l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</Template>
  <TotalTime>0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Luc BUETAS</dc:creator>
  <cp:keywords/>
  <dc:description/>
  <cp:lastModifiedBy>Jean Luc BUETAS</cp:lastModifiedBy>
  <cp:revision>2</cp:revision>
  <dcterms:created xsi:type="dcterms:W3CDTF">2026-05-08T08:54:00Z</dcterms:created>
  <dcterms:modified xsi:type="dcterms:W3CDTF">2026-05-08T08:54:00Z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